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F99" w:rsidRPr="00A50695" w:rsidRDefault="00DE5E49" w:rsidP="00A50695">
      <w:pPr>
        <w:spacing w:before="120" w:after="120"/>
      </w:pPr>
      <w:bookmarkStart w:id="0" w:name="_GoBack"/>
      <w:bookmarkEnd w:id="0"/>
      <w:r>
        <w:t>Stadtverwaltung Schloß Holte-Stukenbrock</w:t>
      </w:r>
    </w:p>
    <w:p w:rsidR="001E2F99" w:rsidRDefault="00DE5E49" w:rsidP="00A50695">
      <w:pPr>
        <w:spacing w:before="120" w:after="120"/>
      </w:pPr>
      <w:r>
        <w:t>-Ordnungsamt-</w:t>
      </w:r>
    </w:p>
    <w:p w:rsidR="00DE5E49" w:rsidRDefault="00DE5E49" w:rsidP="00A50695">
      <w:pPr>
        <w:spacing w:before="120" w:after="120"/>
      </w:pPr>
      <w:r>
        <w:t>Rathausstraße 2</w:t>
      </w:r>
    </w:p>
    <w:p w:rsidR="00DE5E49" w:rsidRPr="00A50695" w:rsidRDefault="00DE5E49" w:rsidP="00A50695">
      <w:pPr>
        <w:spacing w:before="120" w:after="120"/>
      </w:pPr>
      <w:r>
        <w:t>33758 Schloß Holte-Stukenbrock</w:t>
      </w:r>
    </w:p>
    <w:p w:rsidR="001E2F99" w:rsidRPr="00A50695" w:rsidRDefault="001E2F99" w:rsidP="00A50695">
      <w:pPr>
        <w:spacing w:before="120" w:after="120"/>
      </w:pPr>
    </w:p>
    <w:p w:rsidR="001E2F99" w:rsidRPr="00A50695" w:rsidRDefault="001E2F99" w:rsidP="00A50695">
      <w:pPr>
        <w:spacing w:before="120" w:after="120"/>
        <w:jc w:val="center"/>
        <w:rPr>
          <w:b/>
          <w:bCs/>
          <w:sz w:val="28"/>
          <w:szCs w:val="28"/>
        </w:rPr>
      </w:pPr>
      <w:r w:rsidRPr="00A50695">
        <w:rPr>
          <w:b/>
          <w:bCs/>
          <w:sz w:val="28"/>
          <w:szCs w:val="28"/>
        </w:rPr>
        <w:t xml:space="preserve">Anmeldung eines Straßenfests </w:t>
      </w:r>
    </w:p>
    <w:p w:rsidR="001E2F99" w:rsidRPr="00A50695" w:rsidRDefault="001E2F99" w:rsidP="00A50695">
      <w:pPr>
        <w:spacing w:before="120" w:after="120"/>
      </w:pPr>
    </w:p>
    <w:p w:rsidR="001E2F99" w:rsidRPr="00A50695" w:rsidRDefault="001E2F99" w:rsidP="00A50695">
      <w:pPr>
        <w:spacing w:before="120" w:after="120"/>
      </w:pPr>
      <w:r w:rsidRPr="00A50695">
        <w:rPr>
          <w:b/>
          <w:bCs/>
          <w:u w:val="single"/>
        </w:rPr>
        <w:t>Wichtig:</w:t>
      </w:r>
      <w:r w:rsidRPr="00A50695">
        <w:t xml:space="preserve"> Für jede Veranstaltung an einem anderen Ort ist eine gesonderte Anmeldung zu erstatten. </w:t>
      </w:r>
    </w:p>
    <w:p w:rsidR="001E2F99" w:rsidRPr="00A50695" w:rsidRDefault="001E2F99" w:rsidP="00A50695">
      <w:pPr>
        <w:spacing w:before="120" w:after="12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755"/>
        <w:gridCol w:w="7739"/>
      </w:tblGrid>
      <w:tr w:rsidR="00034970" w:rsidRPr="0048346A" w:rsidTr="0048346A">
        <w:trPr>
          <w:trHeight w:val="57"/>
        </w:trPr>
        <w:tc>
          <w:tcPr>
            <w:tcW w:w="9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:rsidR="00034970" w:rsidRPr="00034970" w:rsidRDefault="00034970" w:rsidP="0048346A">
            <w:pPr>
              <w:spacing w:before="120"/>
              <w:rPr>
                <w:b/>
                <w:bCs/>
              </w:rPr>
            </w:pPr>
            <w:r w:rsidRPr="00034970">
              <w:rPr>
                <w:b/>
                <w:bCs/>
              </w:rPr>
              <w:t>Veranstaltungstermin und Veranstaltungsort</w:t>
            </w:r>
          </w:p>
        </w:tc>
      </w:tr>
      <w:tr w:rsidR="00034970" w:rsidRPr="00034970" w:rsidTr="00034970"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</w:pPr>
            <w:r w:rsidRPr="00034970">
              <w:t>Datum von, bis:</w:t>
            </w:r>
          </w:p>
        </w:tc>
        <w:tc>
          <w:tcPr>
            <w:tcW w:w="77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  <w:rPr>
                <w:sz w:val="22"/>
                <w:szCs w:val="22"/>
              </w:rPr>
            </w:pPr>
            <w:r w:rsidRPr="00034970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  <w:bookmarkEnd w:id="1"/>
          </w:p>
        </w:tc>
      </w:tr>
      <w:tr w:rsidR="00034970" w:rsidRPr="00034970" w:rsidTr="00034970"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</w:pPr>
            <w:r w:rsidRPr="00034970">
              <w:t>Uhrzeit von, bis:</w:t>
            </w:r>
          </w:p>
        </w:tc>
        <w:tc>
          <w:tcPr>
            <w:tcW w:w="7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  <w:rPr>
                <w:sz w:val="22"/>
                <w:szCs w:val="22"/>
              </w:rPr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  <w:bookmarkEnd w:id="2"/>
          </w:p>
        </w:tc>
      </w:tr>
      <w:tr w:rsidR="00034970" w:rsidRPr="00034970" w:rsidTr="00034970">
        <w:tc>
          <w:tcPr>
            <w:tcW w:w="9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4970" w:rsidRPr="00034970" w:rsidRDefault="00034970" w:rsidP="00034970">
            <w:r w:rsidRPr="00034970">
              <w:t>Veranstaltungsort (Ort, Ortsteil, genaue Angabe Straße/Platz)</w:t>
            </w:r>
            <w:r>
              <w:t>:</w:t>
            </w:r>
          </w:p>
        </w:tc>
      </w:tr>
      <w:tr w:rsidR="00034970" w:rsidRPr="00034970" w:rsidTr="00034970">
        <w:tc>
          <w:tcPr>
            <w:tcW w:w="9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4970" w:rsidRPr="00034970" w:rsidRDefault="00034970" w:rsidP="00034970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</w:tbl>
    <w:p w:rsidR="001E2F99" w:rsidRPr="00A50695" w:rsidRDefault="001E2F99" w:rsidP="00A50695">
      <w:pPr>
        <w:spacing w:before="120" w:after="12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59"/>
        <w:gridCol w:w="6635"/>
      </w:tblGrid>
      <w:tr w:rsidR="00034970" w:rsidRPr="0048346A" w:rsidTr="0048346A">
        <w:tc>
          <w:tcPr>
            <w:tcW w:w="9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:rsidR="00034970" w:rsidRPr="00034970" w:rsidRDefault="00034970" w:rsidP="0048346A">
            <w:pPr>
              <w:spacing w:before="120"/>
              <w:rPr>
                <w:b/>
                <w:bCs/>
              </w:rPr>
            </w:pPr>
            <w:r w:rsidRPr="00034970">
              <w:rPr>
                <w:b/>
                <w:bCs/>
              </w:rPr>
              <w:t xml:space="preserve">Veranstalterin/Veranstalter sowie Ansprechpartner </w:t>
            </w:r>
          </w:p>
        </w:tc>
      </w:tr>
      <w:tr w:rsidR="00034970" w:rsidRPr="00034970" w:rsidTr="00034970">
        <w:tc>
          <w:tcPr>
            <w:tcW w:w="2859" w:type="dxa"/>
            <w:tcBorders>
              <w:top w:val="nil"/>
              <w:left w:val="nil"/>
              <w:bottom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</w:pPr>
            <w:r w:rsidRPr="00034970">
              <w:t>Name/Verein/Partei/Firma:</w:t>
            </w:r>
          </w:p>
        </w:tc>
        <w:tc>
          <w:tcPr>
            <w:tcW w:w="6635" w:type="dxa"/>
            <w:tcBorders>
              <w:top w:val="nil"/>
              <w:left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  <w:ind w:left="15"/>
              <w:rPr>
                <w:sz w:val="22"/>
                <w:szCs w:val="22"/>
              </w:rPr>
            </w:pPr>
            <w:r w:rsidRPr="00034970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  <w:bookmarkEnd w:id="3"/>
          </w:p>
        </w:tc>
      </w:tr>
      <w:tr w:rsidR="00034970" w:rsidRPr="00034970" w:rsidTr="00034970">
        <w:tc>
          <w:tcPr>
            <w:tcW w:w="2859" w:type="dxa"/>
            <w:tcBorders>
              <w:top w:val="nil"/>
              <w:left w:val="nil"/>
              <w:bottom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</w:pPr>
            <w:r w:rsidRPr="00034970">
              <w:t>Telefon:</w:t>
            </w:r>
          </w:p>
        </w:tc>
        <w:tc>
          <w:tcPr>
            <w:tcW w:w="6635" w:type="dxa"/>
            <w:tcBorders>
              <w:left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  <w:ind w:left="15"/>
              <w:rPr>
                <w:sz w:val="22"/>
                <w:szCs w:val="22"/>
              </w:rPr>
            </w:pPr>
            <w:r w:rsidRPr="00034970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  <w:bookmarkEnd w:id="4"/>
          </w:p>
        </w:tc>
      </w:tr>
      <w:tr w:rsidR="00034970" w:rsidRPr="00034970" w:rsidTr="00034970">
        <w:tc>
          <w:tcPr>
            <w:tcW w:w="2859" w:type="dxa"/>
            <w:tcBorders>
              <w:top w:val="nil"/>
              <w:left w:val="nil"/>
              <w:bottom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</w:pPr>
            <w:r w:rsidRPr="00034970">
              <w:t>E-Mail</w:t>
            </w:r>
          </w:p>
        </w:tc>
        <w:tc>
          <w:tcPr>
            <w:tcW w:w="6635" w:type="dxa"/>
            <w:tcBorders>
              <w:left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  <w:ind w:left="15"/>
              <w:rPr>
                <w:sz w:val="22"/>
                <w:szCs w:val="22"/>
              </w:rPr>
            </w:pPr>
            <w:r w:rsidRPr="00034970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  <w:bookmarkEnd w:id="5"/>
          </w:p>
        </w:tc>
      </w:tr>
      <w:tr w:rsidR="00034970" w:rsidRPr="00034970" w:rsidTr="00034970">
        <w:tc>
          <w:tcPr>
            <w:tcW w:w="2859" w:type="dxa"/>
            <w:tcBorders>
              <w:top w:val="nil"/>
              <w:left w:val="nil"/>
              <w:bottom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</w:pPr>
            <w:r w:rsidRPr="00034970">
              <w:t>Anschrift (PLZ Ort, Straße):</w:t>
            </w:r>
          </w:p>
        </w:tc>
        <w:tc>
          <w:tcPr>
            <w:tcW w:w="6635" w:type="dxa"/>
            <w:tcBorders>
              <w:left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  <w:ind w:left="15"/>
              <w:rPr>
                <w:sz w:val="22"/>
                <w:szCs w:val="22"/>
              </w:rPr>
            </w:pPr>
            <w:r w:rsidRPr="00034970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  <w:bookmarkEnd w:id="6"/>
          </w:p>
        </w:tc>
      </w:tr>
      <w:tr w:rsidR="00034970" w:rsidRPr="00034970" w:rsidTr="00034970">
        <w:tc>
          <w:tcPr>
            <w:tcW w:w="2859" w:type="dxa"/>
            <w:tcBorders>
              <w:top w:val="nil"/>
              <w:left w:val="nil"/>
              <w:bottom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rPr>
                <w:sz w:val="2"/>
                <w:szCs w:val="2"/>
              </w:rPr>
            </w:pPr>
          </w:p>
        </w:tc>
        <w:tc>
          <w:tcPr>
            <w:tcW w:w="6635" w:type="dxa"/>
            <w:tcBorders>
              <w:left w:val="nil"/>
              <w:bottom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ind w:left="15"/>
              <w:rPr>
                <w:sz w:val="2"/>
                <w:szCs w:val="2"/>
              </w:rPr>
            </w:pPr>
          </w:p>
        </w:tc>
      </w:tr>
      <w:tr w:rsidR="00034970" w:rsidRPr="00034970" w:rsidTr="00034970">
        <w:tc>
          <w:tcPr>
            <w:tcW w:w="94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ind w:right="-78"/>
            </w:pPr>
            <w:r w:rsidRPr="00034970">
              <w:t>Bei Rückfragen vor und während der Veranstaltung kann angesprochen werden (Name, Telefon, E-Mail):</w:t>
            </w:r>
          </w:p>
        </w:tc>
      </w:tr>
      <w:tr w:rsidR="00034970" w:rsidRPr="00034970" w:rsidTr="00034970">
        <w:tc>
          <w:tcPr>
            <w:tcW w:w="9494" w:type="dxa"/>
            <w:gridSpan w:val="2"/>
            <w:tcBorders>
              <w:top w:val="nil"/>
              <w:left w:val="nil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  <w:rPr>
                <w:sz w:val="22"/>
                <w:szCs w:val="22"/>
              </w:rPr>
            </w:pPr>
            <w:r w:rsidRPr="00034970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  <w:bookmarkEnd w:id="7"/>
          </w:p>
        </w:tc>
      </w:tr>
    </w:tbl>
    <w:p w:rsidR="001E2F99" w:rsidRPr="00A50695" w:rsidRDefault="001E2F99" w:rsidP="00A50695">
      <w:pPr>
        <w:spacing w:before="120" w:after="12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46"/>
        <w:gridCol w:w="2213"/>
        <w:gridCol w:w="169"/>
        <w:gridCol w:w="567"/>
        <w:gridCol w:w="1816"/>
        <w:gridCol w:w="257"/>
        <w:gridCol w:w="310"/>
        <w:gridCol w:w="261"/>
        <w:gridCol w:w="1157"/>
        <w:gridCol w:w="574"/>
        <w:gridCol w:w="1129"/>
        <w:gridCol w:w="595"/>
        <w:gridCol w:w="76"/>
      </w:tblGrid>
      <w:tr w:rsidR="00034970" w:rsidRPr="00034970" w:rsidTr="0048346A">
        <w:trPr>
          <w:gridAfter w:val="1"/>
          <w:wAfter w:w="76" w:type="dxa"/>
        </w:trPr>
        <w:tc>
          <w:tcPr>
            <w:tcW w:w="94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:rsidR="00034970" w:rsidRPr="00034970" w:rsidRDefault="00034970" w:rsidP="0048346A">
            <w:pPr>
              <w:spacing w:before="120"/>
              <w:rPr>
                <w:b/>
                <w:bCs/>
              </w:rPr>
            </w:pPr>
            <w:r w:rsidRPr="00034970">
              <w:rPr>
                <w:b/>
                <w:bCs/>
              </w:rPr>
              <w:t xml:space="preserve">Geplante Aktivitäten/Musikdarbietungen/Straßensperrung </w:t>
            </w:r>
          </w:p>
        </w:tc>
      </w:tr>
      <w:tr w:rsidR="00034970" w:rsidRPr="00034970" w:rsidTr="00034970">
        <w:trPr>
          <w:gridAfter w:val="1"/>
          <w:wAfter w:w="76" w:type="dxa"/>
        </w:trPr>
        <w:tc>
          <w:tcPr>
            <w:tcW w:w="9494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034970" w:rsidRPr="00034970" w:rsidTr="00034970">
        <w:trPr>
          <w:gridAfter w:val="1"/>
          <w:wAfter w:w="76" w:type="dxa"/>
        </w:trPr>
        <w:tc>
          <w:tcPr>
            <w:tcW w:w="949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034970" w:rsidRPr="00034970" w:rsidTr="00034970">
        <w:trPr>
          <w:gridAfter w:val="1"/>
          <w:wAfter w:w="76" w:type="dxa"/>
        </w:trPr>
        <w:tc>
          <w:tcPr>
            <w:tcW w:w="949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34970" w:rsidRPr="00034970" w:rsidRDefault="00034970" w:rsidP="00034970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034970" w:rsidRPr="00034970" w:rsidTr="00EA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570" w:type="dxa"/>
            <w:gridSpan w:val="13"/>
          </w:tcPr>
          <w:p w:rsidR="00034970" w:rsidRPr="00034970" w:rsidRDefault="00034970" w:rsidP="00EA406D">
            <w:pPr>
              <w:spacing w:before="240"/>
            </w:pPr>
            <w:r w:rsidRPr="00034970">
              <w:t xml:space="preserve">Benutzen von Tongeräten/Musikwiedergabegeräten </w:t>
            </w:r>
          </w:p>
        </w:tc>
      </w:tr>
      <w:tr w:rsidR="00EA406D" w:rsidRPr="00034970" w:rsidTr="00EA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659" w:type="dxa"/>
            <w:gridSpan w:val="2"/>
          </w:tcPr>
          <w:p w:rsidR="00034970" w:rsidRPr="00034970" w:rsidRDefault="00034970" w:rsidP="00844C3E">
            <w:pPr>
              <w:spacing w:before="120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767BF4">
              <w:fldChar w:fldCharType="separate"/>
            </w:r>
            <w:r>
              <w:fldChar w:fldCharType="end"/>
            </w:r>
            <w:r w:rsidRPr="00A50695">
              <w:t xml:space="preserve"> Musikdarbietungen</w:t>
            </w:r>
            <w:r>
              <w:t xml:space="preserve"> </w:t>
            </w:r>
            <w:r w:rsidRPr="00A50695">
              <w:t>am</w:t>
            </w:r>
            <w:r>
              <w:t xml:space="preserve"> 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034970" w:rsidRPr="00034970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67" w:type="dxa"/>
            <w:gridSpan w:val="2"/>
          </w:tcPr>
          <w:p w:rsidR="00034970" w:rsidRPr="00034970" w:rsidRDefault="00034970" w:rsidP="00844C3E">
            <w:pPr>
              <w:spacing w:before="120"/>
            </w:pPr>
            <w:r>
              <w:t>von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034970" w:rsidRPr="00034970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74" w:type="dxa"/>
          </w:tcPr>
          <w:p w:rsidR="00034970" w:rsidRPr="00034970" w:rsidRDefault="00034970" w:rsidP="00844C3E">
            <w:pPr>
              <w:spacing w:before="120"/>
            </w:pPr>
            <w:r>
              <w:t>bis</w:t>
            </w:r>
          </w:p>
        </w:tc>
        <w:tc>
          <w:tcPr>
            <w:tcW w:w="1129" w:type="dxa"/>
            <w:tcBorders>
              <w:bottom w:val="single" w:sz="4" w:space="0" w:color="auto"/>
            </w:tcBorders>
          </w:tcPr>
          <w:p w:rsidR="00034970" w:rsidRPr="00034970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671" w:type="dxa"/>
            <w:gridSpan w:val="2"/>
          </w:tcPr>
          <w:p w:rsidR="00034970" w:rsidRPr="00034970" w:rsidRDefault="00034970" w:rsidP="00844C3E">
            <w:pPr>
              <w:spacing w:before="120"/>
            </w:pPr>
            <w:r>
              <w:t>Uhr</w:t>
            </w:r>
          </w:p>
        </w:tc>
      </w:tr>
      <w:tr w:rsidR="00EA406D" w:rsidRPr="00034970" w:rsidTr="00EA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659" w:type="dxa"/>
            <w:gridSpan w:val="2"/>
          </w:tcPr>
          <w:p w:rsidR="00034970" w:rsidRPr="00034970" w:rsidRDefault="00034970" w:rsidP="00844C3E">
            <w:pPr>
              <w:spacing w:before="120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767BF4">
              <w:fldChar w:fldCharType="separate"/>
            </w:r>
            <w:r>
              <w:fldChar w:fldCharType="end"/>
            </w:r>
            <w:r w:rsidRPr="00A50695">
              <w:t xml:space="preserve"> Musikdarbietungen</w:t>
            </w:r>
            <w:r>
              <w:t xml:space="preserve"> </w:t>
            </w:r>
            <w:r w:rsidRPr="00A50695">
              <w:t>am</w:t>
            </w:r>
            <w:r>
              <w:t xml:space="preserve"> 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034970" w:rsidRPr="00034970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67" w:type="dxa"/>
            <w:gridSpan w:val="2"/>
          </w:tcPr>
          <w:p w:rsidR="00034970" w:rsidRPr="00034970" w:rsidRDefault="00034970" w:rsidP="00844C3E">
            <w:pPr>
              <w:spacing w:before="120"/>
            </w:pPr>
            <w:r>
              <w:t>von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034970" w:rsidRPr="00034970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74" w:type="dxa"/>
          </w:tcPr>
          <w:p w:rsidR="00034970" w:rsidRPr="00034970" w:rsidRDefault="00034970" w:rsidP="00844C3E">
            <w:pPr>
              <w:spacing w:before="120"/>
            </w:pPr>
            <w:r>
              <w:t>bis</w:t>
            </w:r>
          </w:p>
        </w:tc>
        <w:tc>
          <w:tcPr>
            <w:tcW w:w="1129" w:type="dxa"/>
            <w:tcBorders>
              <w:bottom w:val="single" w:sz="4" w:space="0" w:color="auto"/>
            </w:tcBorders>
          </w:tcPr>
          <w:p w:rsidR="00034970" w:rsidRPr="00034970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671" w:type="dxa"/>
            <w:gridSpan w:val="2"/>
          </w:tcPr>
          <w:p w:rsidR="00034970" w:rsidRPr="00034970" w:rsidRDefault="00034970" w:rsidP="00844C3E">
            <w:pPr>
              <w:spacing w:before="120"/>
            </w:pPr>
            <w:r>
              <w:t>Uhr</w:t>
            </w:r>
          </w:p>
        </w:tc>
      </w:tr>
      <w:tr w:rsidR="00EA406D" w:rsidRPr="00034970" w:rsidTr="00EA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659" w:type="dxa"/>
            <w:gridSpan w:val="2"/>
          </w:tcPr>
          <w:p w:rsidR="00034970" w:rsidRPr="00034970" w:rsidRDefault="00034970" w:rsidP="00034970">
            <w:pPr>
              <w:spacing w:before="120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1"/>
            <w:r>
              <w:instrText xml:space="preserve"> FORMCHECKBOX </w:instrText>
            </w:r>
            <w:r w:rsidR="00767BF4">
              <w:fldChar w:fldCharType="separate"/>
            </w:r>
            <w:r>
              <w:fldChar w:fldCharType="end"/>
            </w:r>
            <w:bookmarkEnd w:id="8"/>
            <w:r w:rsidRPr="00A50695">
              <w:t xml:space="preserve"> Musikdarbietungen</w:t>
            </w:r>
            <w:r>
              <w:t xml:space="preserve"> </w:t>
            </w:r>
            <w:r w:rsidRPr="00A50695">
              <w:t>am</w:t>
            </w:r>
            <w:r>
              <w:t xml:space="preserve"> 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034970" w:rsidRPr="00034970" w:rsidRDefault="00EA406D" w:rsidP="00034970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67" w:type="dxa"/>
            <w:gridSpan w:val="2"/>
          </w:tcPr>
          <w:p w:rsidR="00034970" w:rsidRPr="00034970" w:rsidRDefault="00034970" w:rsidP="00034970">
            <w:pPr>
              <w:spacing w:before="120"/>
            </w:pPr>
            <w:r>
              <w:t>von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034970" w:rsidRPr="00034970" w:rsidRDefault="00EA406D" w:rsidP="00034970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74" w:type="dxa"/>
          </w:tcPr>
          <w:p w:rsidR="00034970" w:rsidRPr="00034970" w:rsidRDefault="00034970" w:rsidP="00034970">
            <w:pPr>
              <w:spacing w:before="120"/>
            </w:pPr>
            <w:r>
              <w:t>bis</w:t>
            </w:r>
          </w:p>
        </w:tc>
        <w:tc>
          <w:tcPr>
            <w:tcW w:w="1129" w:type="dxa"/>
            <w:tcBorders>
              <w:bottom w:val="single" w:sz="4" w:space="0" w:color="auto"/>
            </w:tcBorders>
          </w:tcPr>
          <w:p w:rsidR="00034970" w:rsidRPr="00034970" w:rsidRDefault="00EA406D" w:rsidP="00034970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671" w:type="dxa"/>
            <w:gridSpan w:val="2"/>
          </w:tcPr>
          <w:p w:rsidR="00034970" w:rsidRPr="00034970" w:rsidRDefault="00034970" w:rsidP="00034970">
            <w:pPr>
              <w:spacing w:before="120"/>
            </w:pPr>
            <w:r>
              <w:t>Uhr</w:t>
            </w:r>
          </w:p>
        </w:tc>
      </w:tr>
      <w:tr w:rsidR="00EA406D" w:rsidRPr="00034970" w:rsidTr="00EA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570" w:type="dxa"/>
            <w:gridSpan w:val="13"/>
          </w:tcPr>
          <w:p w:rsidR="00EA406D" w:rsidRPr="00034970" w:rsidRDefault="00EA406D" w:rsidP="00EA406D">
            <w:pPr>
              <w:spacing w:before="240"/>
            </w:pPr>
            <w:r w:rsidRPr="00A50695">
              <w:t>Benutzen von Lautsprechern (Angabe der vorgesehenen Darbietungen)</w:t>
            </w:r>
          </w:p>
        </w:tc>
      </w:tr>
      <w:tr w:rsidR="00EA406D" w:rsidRPr="00034970" w:rsidTr="00EA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2"/>
        </w:trPr>
        <w:tc>
          <w:tcPr>
            <w:tcW w:w="446" w:type="dxa"/>
          </w:tcPr>
          <w:p w:rsidR="00EA406D" w:rsidRDefault="00EA406D" w:rsidP="00EA406D">
            <w:pPr>
              <w:spacing w:before="12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2"/>
            <w:r>
              <w:instrText xml:space="preserve"> FORMCHECKBOX </w:instrText>
            </w:r>
            <w:r w:rsidR="00767BF4">
              <w:fldChar w:fldCharType="separate"/>
            </w:r>
            <w:r>
              <w:fldChar w:fldCharType="end"/>
            </w:r>
            <w:bookmarkEnd w:id="9"/>
          </w:p>
        </w:tc>
        <w:tc>
          <w:tcPr>
            <w:tcW w:w="2382" w:type="dxa"/>
            <w:gridSpan w:val="2"/>
            <w:tcBorders>
              <w:bottom w:val="single" w:sz="4" w:space="0" w:color="auto"/>
            </w:tcBorders>
          </w:tcPr>
          <w:p w:rsidR="00EA406D" w:rsidRDefault="00EA406D" w:rsidP="00EA406D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67" w:type="dxa"/>
          </w:tcPr>
          <w:p w:rsidR="00EA406D" w:rsidRDefault="00EA406D" w:rsidP="00EA406D">
            <w:pPr>
              <w:spacing w:before="120"/>
            </w:pPr>
            <w:r>
              <w:rPr>
                <w:sz w:val="22"/>
                <w:szCs w:val="22"/>
              </w:rPr>
              <w:t>am</w:t>
            </w:r>
          </w:p>
        </w:tc>
        <w:tc>
          <w:tcPr>
            <w:tcW w:w="2073" w:type="dxa"/>
            <w:gridSpan w:val="2"/>
            <w:tcBorders>
              <w:bottom w:val="single" w:sz="4" w:space="0" w:color="auto"/>
            </w:tcBorders>
          </w:tcPr>
          <w:p w:rsidR="00EA406D" w:rsidRDefault="00EA406D" w:rsidP="00EA406D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71" w:type="dxa"/>
            <w:gridSpan w:val="2"/>
          </w:tcPr>
          <w:p w:rsidR="00EA406D" w:rsidRDefault="00EA406D" w:rsidP="00EA406D">
            <w:pPr>
              <w:spacing w:before="120"/>
            </w:pPr>
            <w:r>
              <w:rPr>
                <w:sz w:val="22"/>
                <w:szCs w:val="22"/>
              </w:rPr>
              <w:t>von</w:t>
            </w: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EA406D" w:rsidRDefault="00EA406D" w:rsidP="00EA406D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74" w:type="dxa"/>
          </w:tcPr>
          <w:p w:rsidR="00EA406D" w:rsidRDefault="00EA406D" w:rsidP="00EA406D">
            <w:pPr>
              <w:spacing w:before="120"/>
            </w:pPr>
            <w:r>
              <w:rPr>
                <w:sz w:val="22"/>
                <w:szCs w:val="22"/>
              </w:rPr>
              <w:t>bis</w:t>
            </w:r>
          </w:p>
        </w:tc>
        <w:tc>
          <w:tcPr>
            <w:tcW w:w="1129" w:type="dxa"/>
            <w:tcBorders>
              <w:bottom w:val="single" w:sz="4" w:space="0" w:color="auto"/>
            </w:tcBorders>
          </w:tcPr>
          <w:p w:rsidR="00EA406D" w:rsidRDefault="00EA406D" w:rsidP="00EA406D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671" w:type="dxa"/>
            <w:gridSpan w:val="2"/>
          </w:tcPr>
          <w:p w:rsidR="00EA406D" w:rsidRDefault="00EA406D" w:rsidP="00EA406D">
            <w:pPr>
              <w:spacing w:before="120"/>
            </w:pPr>
            <w:r>
              <w:rPr>
                <w:sz w:val="22"/>
                <w:szCs w:val="22"/>
              </w:rPr>
              <w:t>Uhr</w:t>
            </w:r>
          </w:p>
        </w:tc>
      </w:tr>
      <w:tr w:rsidR="00EA406D" w:rsidRPr="00034970" w:rsidTr="00EA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2"/>
        </w:trPr>
        <w:tc>
          <w:tcPr>
            <w:tcW w:w="446" w:type="dxa"/>
          </w:tcPr>
          <w:p w:rsidR="00EA406D" w:rsidRDefault="00EA406D" w:rsidP="00844C3E">
            <w:pPr>
              <w:spacing w:before="12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767BF4">
              <w:fldChar w:fldCharType="separate"/>
            </w:r>
            <w:r>
              <w:fldChar w:fldCharType="end"/>
            </w:r>
          </w:p>
        </w:tc>
        <w:tc>
          <w:tcPr>
            <w:tcW w:w="238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A406D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67" w:type="dxa"/>
          </w:tcPr>
          <w:p w:rsidR="00EA406D" w:rsidRDefault="00EA406D" w:rsidP="00844C3E">
            <w:pPr>
              <w:spacing w:before="120"/>
            </w:pPr>
            <w:r>
              <w:rPr>
                <w:sz w:val="22"/>
                <w:szCs w:val="22"/>
              </w:rPr>
              <w:t>am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A406D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71" w:type="dxa"/>
            <w:gridSpan w:val="2"/>
          </w:tcPr>
          <w:p w:rsidR="00EA406D" w:rsidRDefault="00EA406D" w:rsidP="00844C3E">
            <w:pPr>
              <w:spacing w:before="120"/>
            </w:pPr>
            <w:r>
              <w:rPr>
                <w:sz w:val="22"/>
                <w:szCs w:val="22"/>
              </w:rPr>
              <w:t>von</w:t>
            </w:r>
          </w:p>
        </w:tc>
        <w:tc>
          <w:tcPr>
            <w:tcW w:w="1157" w:type="dxa"/>
            <w:tcBorders>
              <w:top w:val="single" w:sz="4" w:space="0" w:color="auto"/>
              <w:bottom w:val="single" w:sz="4" w:space="0" w:color="auto"/>
            </w:tcBorders>
          </w:tcPr>
          <w:p w:rsidR="00EA406D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74" w:type="dxa"/>
          </w:tcPr>
          <w:p w:rsidR="00EA406D" w:rsidRDefault="00EA406D" w:rsidP="00844C3E">
            <w:pPr>
              <w:spacing w:before="120"/>
            </w:pPr>
            <w:r>
              <w:rPr>
                <w:sz w:val="22"/>
                <w:szCs w:val="22"/>
              </w:rPr>
              <w:t>bis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:rsidR="00EA406D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671" w:type="dxa"/>
            <w:gridSpan w:val="2"/>
          </w:tcPr>
          <w:p w:rsidR="00EA406D" w:rsidRDefault="00EA406D" w:rsidP="00844C3E">
            <w:pPr>
              <w:spacing w:before="120"/>
            </w:pPr>
            <w:r>
              <w:rPr>
                <w:sz w:val="22"/>
                <w:szCs w:val="22"/>
              </w:rPr>
              <w:t>Uhr</w:t>
            </w:r>
          </w:p>
        </w:tc>
      </w:tr>
      <w:tr w:rsidR="00EA406D" w:rsidRPr="00034970" w:rsidTr="00EA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2"/>
        </w:trPr>
        <w:tc>
          <w:tcPr>
            <w:tcW w:w="446" w:type="dxa"/>
          </w:tcPr>
          <w:p w:rsidR="00EA406D" w:rsidRDefault="00EA406D" w:rsidP="00844C3E">
            <w:pPr>
              <w:spacing w:before="120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767BF4">
              <w:fldChar w:fldCharType="separate"/>
            </w:r>
            <w:r>
              <w:fldChar w:fldCharType="end"/>
            </w:r>
          </w:p>
        </w:tc>
        <w:tc>
          <w:tcPr>
            <w:tcW w:w="238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A406D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67" w:type="dxa"/>
          </w:tcPr>
          <w:p w:rsidR="00EA406D" w:rsidRDefault="00EA406D" w:rsidP="00844C3E">
            <w:pPr>
              <w:spacing w:before="120"/>
            </w:pPr>
            <w:r>
              <w:rPr>
                <w:sz w:val="22"/>
                <w:szCs w:val="22"/>
              </w:rPr>
              <w:t>am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A406D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71" w:type="dxa"/>
            <w:gridSpan w:val="2"/>
          </w:tcPr>
          <w:p w:rsidR="00EA406D" w:rsidRDefault="00EA406D" w:rsidP="00844C3E">
            <w:pPr>
              <w:spacing w:before="120"/>
            </w:pPr>
            <w:r>
              <w:rPr>
                <w:sz w:val="22"/>
                <w:szCs w:val="22"/>
              </w:rPr>
              <w:t>von</w:t>
            </w:r>
          </w:p>
        </w:tc>
        <w:tc>
          <w:tcPr>
            <w:tcW w:w="1157" w:type="dxa"/>
            <w:tcBorders>
              <w:top w:val="single" w:sz="4" w:space="0" w:color="auto"/>
              <w:bottom w:val="single" w:sz="4" w:space="0" w:color="auto"/>
            </w:tcBorders>
          </w:tcPr>
          <w:p w:rsidR="00EA406D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574" w:type="dxa"/>
          </w:tcPr>
          <w:p w:rsidR="00EA406D" w:rsidRDefault="00EA406D" w:rsidP="00844C3E">
            <w:pPr>
              <w:spacing w:before="120"/>
            </w:pPr>
            <w:r>
              <w:rPr>
                <w:sz w:val="22"/>
                <w:szCs w:val="22"/>
              </w:rPr>
              <w:t>bis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:rsidR="00EA406D" w:rsidRDefault="00EA406D" w:rsidP="00844C3E">
            <w:pPr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  <w:tc>
          <w:tcPr>
            <w:tcW w:w="671" w:type="dxa"/>
            <w:gridSpan w:val="2"/>
          </w:tcPr>
          <w:p w:rsidR="00EA406D" w:rsidRDefault="00EA406D" w:rsidP="00844C3E">
            <w:pPr>
              <w:spacing w:before="120"/>
            </w:pPr>
            <w:r>
              <w:rPr>
                <w:sz w:val="22"/>
                <w:szCs w:val="22"/>
              </w:rPr>
              <w:t>Uhr</w:t>
            </w:r>
          </w:p>
        </w:tc>
      </w:tr>
    </w:tbl>
    <w:p w:rsidR="00EA406D" w:rsidRDefault="00EA406D">
      <w:pPr>
        <w:rPr>
          <w:b/>
          <w:bCs/>
        </w:rPr>
      </w:pPr>
      <w:r>
        <w:rPr>
          <w:b/>
          <w:bCs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494"/>
      </w:tblGrid>
      <w:tr w:rsidR="00B62266" w:rsidRPr="00B62266" w:rsidTr="00B62266">
        <w:tc>
          <w:tcPr>
            <w:tcW w:w="9494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:rsidR="00B62266" w:rsidRPr="00B62266" w:rsidRDefault="00B62266" w:rsidP="006F338F">
            <w:pPr>
              <w:spacing w:before="120"/>
              <w:rPr>
                <w:b/>
                <w:bCs/>
              </w:rPr>
            </w:pPr>
            <w:r w:rsidRPr="00B62266">
              <w:rPr>
                <w:b/>
                <w:bCs/>
              </w:rPr>
              <w:lastRenderedPageBreak/>
              <w:t xml:space="preserve">Aufbau von Ständen/Bühnen </w:t>
            </w:r>
          </w:p>
        </w:tc>
      </w:tr>
      <w:tr w:rsidR="00B62266" w:rsidRPr="00B62266" w:rsidTr="00B62266">
        <w:tc>
          <w:tcPr>
            <w:tcW w:w="9494" w:type="dxa"/>
            <w:tcBorders>
              <w:top w:val="nil"/>
              <w:left w:val="nil"/>
              <w:bottom w:val="nil"/>
              <w:right w:val="nil"/>
            </w:tcBorders>
          </w:tcPr>
          <w:p w:rsidR="00B62266" w:rsidRPr="00B62266" w:rsidRDefault="00B62266" w:rsidP="00B62266">
            <w:pPr>
              <w:spacing w:before="120"/>
            </w:pPr>
            <w:r w:rsidRPr="00B62266">
              <w:t xml:space="preserve">Aufbau von Ständen (genau umschreiben): </w:t>
            </w:r>
          </w:p>
        </w:tc>
      </w:tr>
      <w:tr w:rsidR="00B62266" w:rsidRPr="00B62266" w:rsidTr="00B62266">
        <w:tc>
          <w:tcPr>
            <w:tcW w:w="9494" w:type="dxa"/>
            <w:tcBorders>
              <w:top w:val="nil"/>
              <w:left w:val="nil"/>
              <w:right w:val="nil"/>
            </w:tcBorders>
          </w:tcPr>
          <w:p w:rsidR="00B62266" w:rsidRPr="00B62266" w:rsidRDefault="00B62266" w:rsidP="00B62266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B62266" w:rsidRPr="00B62266" w:rsidTr="00B62266">
        <w:tc>
          <w:tcPr>
            <w:tcW w:w="9494" w:type="dxa"/>
            <w:tcBorders>
              <w:left w:val="nil"/>
              <w:right w:val="nil"/>
            </w:tcBorders>
          </w:tcPr>
          <w:p w:rsidR="00B62266" w:rsidRPr="00B62266" w:rsidRDefault="00B62266" w:rsidP="00B62266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48346A" w:rsidRPr="00B62266" w:rsidTr="00844C3E">
        <w:tc>
          <w:tcPr>
            <w:tcW w:w="9494" w:type="dxa"/>
            <w:tcBorders>
              <w:left w:val="nil"/>
              <w:right w:val="nil"/>
            </w:tcBorders>
          </w:tcPr>
          <w:p w:rsidR="0048346A" w:rsidRPr="00B62266" w:rsidRDefault="0048346A" w:rsidP="00844C3E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B62266" w:rsidRPr="00B62266" w:rsidTr="00B62266">
        <w:tc>
          <w:tcPr>
            <w:tcW w:w="9494" w:type="dxa"/>
            <w:tcBorders>
              <w:left w:val="nil"/>
              <w:right w:val="nil"/>
            </w:tcBorders>
          </w:tcPr>
          <w:p w:rsidR="00B62266" w:rsidRPr="00B62266" w:rsidRDefault="00B62266" w:rsidP="00B62266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B62266" w:rsidRPr="00B62266" w:rsidTr="00B62266">
        <w:tc>
          <w:tcPr>
            <w:tcW w:w="9494" w:type="dxa"/>
            <w:tcBorders>
              <w:left w:val="nil"/>
              <w:right w:val="nil"/>
            </w:tcBorders>
          </w:tcPr>
          <w:p w:rsidR="00B62266" w:rsidRPr="00B62266" w:rsidRDefault="00B62266" w:rsidP="00B62266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B62266" w:rsidRPr="00B62266" w:rsidTr="00B62266">
        <w:tc>
          <w:tcPr>
            <w:tcW w:w="9494" w:type="dxa"/>
            <w:tcBorders>
              <w:left w:val="nil"/>
              <w:bottom w:val="nil"/>
              <w:right w:val="nil"/>
            </w:tcBorders>
          </w:tcPr>
          <w:p w:rsidR="00B62266" w:rsidRPr="00B62266" w:rsidRDefault="00B62266" w:rsidP="00B62266">
            <w:pPr>
              <w:spacing w:before="240"/>
            </w:pPr>
            <w:r w:rsidRPr="00B62266">
              <w:t xml:space="preserve">Aufbau von Bühnen (genau umschreiben) </w:t>
            </w:r>
          </w:p>
        </w:tc>
      </w:tr>
      <w:tr w:rsidR="00B62266" w:rsidRPr="00B62266" w:rsidTr="00B62266">
        <w:tc>
          <w:tcPr>
            <w:tcW w:w="9494" w:type="dxa"/>
            <w:tcBorders>
              <w:top w:val="nil"/>
              <w:left w:val="nil"/>
              <w:right w:val="nil"/>
            </w:tcBorders>
          </w:tcPr>
          <w:p w:rsidR="00B62266" w:rsidRPr="00B62266" w:rsidRDefault="00B62266" w:rsidP="00844C3E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B62266" w:rsidRPr="00B62266" w:rsidTr="00B62266">
        <w:tc>
          <w:tcPr>
            <w:tcW w:w="9494" w:type="dxa"/>
            <w:tcBorders>
              <w:left w:val="nil"/>
              <w:right w:val="nil"/>
            </w:tcBorders>
          </w:tcPr>
          <w:p w:rsidR="00B62266" w:rsidRPr="00B62266" w:rsidRDefault="00B62266" w:rsidP="00844C3E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B62266" w:rsidRPr="00B62266" w:rsidTr="00B62266">
        <w:tc>
          <w:tcPr>
            <w:tcW w:w="9494" w:type="dxa"/>
            <w:tcBorders>
              <w:left w:val="nil"/>
              <w:right w:val="nil"/>
            </w:tcBorders>
          </w:tcPr>
          <w:p w:rsidR="00B62266" w:rsidRPr="00B62266" w:rsidRDefault="00B62266" w:rsidP="00844C3E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48346A" w:rsidRPr="00B62266" w:rsidTr="00844C3E">
        <w:tc>
          <w:tcPr>
            <w:tcW w:w="9494" w:type="dxa"/>
            <w:tcBorders>
              <w:left w:val="nil"/>
              <w:right w:val="nil"/>
            </w:tcBorders>
          </w:tcPr>
          <w:p w:rsidR="0048346A" w:rsidRPr="00B62266" w:rsidRDefault="0048346A" w:rsidP="00844C3E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  <w:tr w:rsidR="00B62266" w:rsidRPr="00B62266" w:rsidTr="00B62266">
        <w:tc>
          <w:tcPr>
            <w:tcW w:w="9494" w:type="dxa"/>
            <w:tcBorders>
              <w:left w:val="nil"/>
              <w:right w:val="nil"/>
            </w:tcBorders>
          </w:tcPr>
          <w:p w:rsidR="00B62266" w:rsidRPr="00B62266" w:rsidRDefault="00B62266" w:rsidP="00844C3E">
            <w:pPr>
              <w:tabs>
                <w:tab w:val="left" w:pos="1701"/>
              </w:tabs>
              <w:spacing w:before="120"/>
            </w:pPr>
            <w:r w:rsidRPr="00034970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4970">
              <w:rPr>
                <w:sz w:val="22"/>
                <w:szCs w:val="22"/>
              </w:rPr>
              <w:instrText xml:space="preserve"> FORMTEXT </w:instrText>
            </w:r>
            <w:r w:rsidRPr="00034970">
              <w:fldChar w:fldCharType="separate"/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rPr>
                <w:noProof/>
                <w:sz w:val="22"/>
                <w:szCs w:val="22"/>
              </w:rPr>
              <w:t> </w:t>
            </w:r>
            <w:r w:rsidRPr="00034970">
              <w:fldChar w:fldCharType="end"/>
            </w:r>
          </w:p>
        </w:tc>
      </w:tr>
    </w:tbl>
    <w:p w:rsidR="001E2F99" w:rsidRPr="00A50695" w:rsidRDefault="001E2F99" w:rsidP="00A50695">
      <w:pPr>
        <w:spacing w:before="120" w:after="120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2"/>
        <w:gridCol w:w="1214"/>
        <w:gridCol w:w="3543"/>
        <w:gridCol w:w="1165"/>
      </w:tblGrid>
      <w:tr w:rsidR="00B62266" w:rsidRPr="0048346A" w:rsidTr="00B62266">
        <w:tc>
          <w:tcPr>
            <w:tcW w:w="9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</w:tcPr>
          <w:p w:rsidR="00B62266" w:rsidRPr="0048346A" w:rsidRDefault="00B62266" w:rsidP="006F338F">
            <w:pPr>
              <w:spacing w:before="120"/>
              <w:rPr>
                <w:sz w:val="20"/>
                <w:szCs w:val="20"/>
              </w:rPr>
            </w:pPr>
            <w:r w:rsidRPr="0048346A">
              <w:rPr>
                <w:b/>
                <w:bCs/>
                <w:sz w:val="20"/>
                <w:szCs w:val="20"/>
              </w:rPr>
              <w:t>Aufbau von Ständen/Bühnen</w:t>
            </w:r>
          </w:p>
        </w:tc>
      </w:tr>
      <w:tr w:rsidR="001E2F99" w:rsidRPr="0048346A" w:rsidTr="00B62266">
        <w:tc>
          <w:tcPr>
            <w:tcW w:w="3682" w:type="dxa"/>
            <w:tcBorders>
              <w:top w:val="single" w:sz="4" w:space="0" w:color="auto"/>
            </w:tcBorders>
            <w:shd w:val="clear" w:color="auto" w:fill="BFBFBF"/>
          </w:tcPr>
          <w:p w:rsidR="001E2F99" w:rsidRPr="0048346A" w:rsidRDefault="001E2F99" w:rsidP="00E21A13">
            <w:pPr>
              <w:spacing w:before="120" w:after="120"/>
              <w:rPr>
                <w:sz w:val="20"/>
                <w:szCs w:val="20"/>
              </w:rPr>
            </w:pPr>
            <w:r w:rsidRPr="0048346A">
              <w:rPr>
                <w:sz w:val="20"/>
                <w:szCs w:val="20"/>
              </w:rPr>
              <w:t xml:space="preserve">Folgende Speisen </w:t>
            </w:r>
            <w:r w:rsidR="0048346A">
              <w:rPr>
                <w:sz w:val="20"/>
                <w:szCs w:val="20"/>
              </w:rPr>
              <w:br/>
            </w:r>
            <w:r w:rsidRPr="0048346A">
              <w:rPr>
                <w:sz w:val="20"/>
                <w:szCs w:val="20"/>
              </w:rPr>
              <w:t xml:space="preserve">sollen verabreicht werden </w:t>
            </w:r>
          </w:p>
        </w:tc>
        <w:tc>
          <w:tcPr>
            <w:tcW w:w="1214" w:type="dxa"/>
            <w:tcBorders>
              <w:top w:val="single" w:sz="4" w:space="0" w:color="auto"/>
            </w:tcBorders>
            <w:shd w:val="clear" w:color="auto" w:fill="BFBFBF"/>
          </w:tcPr>
          <w:p w:rsidR="001E2F99" w:rsidRPr="0048346A" w:rsidRDefault="001E2F99" w:rsidP="00E21A13">
            <w:pPr>
              <w:spacing w:before="120" w:after="120"/>
              <w:rPr>
                <w:sz w:val="20"/>
                <w:szCs w:val="20"/>
              </w:rPr>
            </w:pPr>
            <w:r w:rsidRPr="0048346A">
              <w:rPr>
                <w:sz w:val="20"/>
                <w:szCs w:val="20"/>
              </w:rPr>
              <w:t>Preis/</w:t>
            </w:r>
            <w:r w:rsidRPr="0048346A">
              <w:rPr>
                <w:sz w:val="20"/>
                <w:szCs w:val="20"/>
              </w:rPr>
              <w:br/>
              <w:t xml:space="preserve">Einheit 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BFBFBF"/>
          </w:tcPr>
          <w:p w:rsidR="001E2F99" w:rsidRPr="0048346A" w:rsidRDefault="001E2F99" w:rsidP="00E21A13">
            <w:pPr>
              <w:spacing w:before="120" w:after="120"/>
              <w:rPr>
                <w:sz w:val="20"/>
                <w:szCs w:val="20"/>
              </w:rPr>
            </w:pPr>
            <w:r w:rsidRPr="0048346A">
              <w:rPr>
                <w:sz w:val="20"/>
                <w:szCs w:val="20"/>
              </w:rPr>
              <w:t xml:space="preserve">Folgende Getränke </w:t>
            </w:r>
            <w:r w:rsidR="0048346A">
              <w:rPr>
                <w:sz w:val="20"/>
                <w:szCs w:val="20"/>
              </w:rPr>
              <w:br/>
            </w:r>
            <w:r w:rsidRPr="0048346A">
              <w:rPr>
                <w:sz w:val="20"/>
                <w:szCs w:val="20"/>
              </w:rPr>
              <w:t>sollen verabreicht werden</w:t>
            </w:r>
          </w:p>
        </w:tc>
        <w:tc>
          <w:tcPr>
            <w:tcW w:w="1165" w:type="dxa"/>
            <w:tcBorders>
              <w:top w:val="single" w:sz="4" w:space="0" w:color="auto"/>
            </w:tcBorders>
            <w:shd w:val="clear" w:color="auto" w:fill="BFBFBF"/>
          </w:tcPr>
          <w:p w:rsidR="001E2F99" w:rsidRPr="0048346A" w:rsidRDefault="001E2F99" w:rsidP="00E21A13">
            <w:pPr>
              <w:spacing w:before="120" w:after="120"/>
              <w:rPr>
                <w:sz w:val="20"/>
                <w:szCs w:val="20"/>
              </w:rPr>
            </w:pPr>
            <w:r w:rsidRPr="0048346A">
              <w:rPr>
                <w:sz w:val="20"/>
                <w:szCs w:val="20"/>
              </w:rPr>
              <w:t>Preis/</w:t>
            </w:r>
            <w:r w:rsidRPr="0048346A">
              <w:rPr>
                <w:sz w:val="20"/>
                <w:szCs w:val="20"/>
              </w:rPr>
              <w:br/>
              <w:t xml:space="preserve">Einheit </w:t>
            </w:r>
          </w:p>
        </w:tc>
      </w:tr>
      <w:tr w:rsidR="001E2F99" w:rsidRPr="009539BC" w:rsidTr="00B62266">
        <w:tc>
          <w:tcPr>
            <w:tcW w:w="3682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214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43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65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1E2F99" w:rsidRPr="009539BC" w:rsidTr="00B62266">
        <w:tc>
          <w:tcPr>
            <w:tcW w:w="3682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14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43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65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1E2F99" w:rsidRPr="009539BC" w:rsidTr="00B62266">
        <w:tc>
          <w:tcPr>
            <w:tcW w:w="3682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14" w:type="dxa"/>
          </w:tcPr>
          <w:p w:rsidR="001E2F99" w:rsidRPr="00E21A13" w:rsidRDefault="0048346A" w:rsidP="00E21A13">
            <w:pPr>
              <w:spacing w:before="60" w:after="60"/>
              <w:rPr>
                <w:rStyle w:val="Platzhaltertext"/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43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65" w:type="dxa"/>
          </w:tcPr>
          <w:p w:rsidR="001E2F99" w:rsidRPr="00E21A13" w:rsidRDefault="0048346A" w:rsidP="00E21A13">
            <w:pPr>
              <w:spacing w:before="60" w:after="60"/>
              <w:rPr>
                <w:rStyle w:val="Platzhaltertext"/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1E2F99" w:rsidRPr="009539BC" w:rsidTr="00B62266">
        <w:tc>
          <w:tcPr>
            <w:tcW w:w="3682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14" w:type="dxa"/>
          </w:tcPr>
          <w:p w:rsidR="001E2F99" w:rsidRPr="00E21A13" w:rsidRDefault="0048346A" w:rsidP="00E21A13">
            <w:pPr>
              <w:spacing w:before="60" w:after="60"/>
              <w:rPr>
                <w:rStyle w:val="Platzhaltertext"/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43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65" w:type="dxa"/>
          </w:tcPr>
          <w:p w:rsidR="001E2F99" w:rsidRPr="00E21A13" w:rsidRDefault="0048346A" w:rsidP="00E21A13">
            <w:pPr>
              <w:spacing w:before="60" w:after="60"/>
              <w:rPr>
                <w:rStyle w:val="Platzhaltertext"/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48346A" w:rsidRPr="009539BC" w:rsidTr="00844C3E">
        <w:tc>
          <w:tcPr>
            <w:tcW w:w="3682" w:type="dxa"/>
          </w:tcPr>
          <w:p w:rsidR="0048346A" w:rsidRPr="00E21A13" w:rsidRDefault="0048346A" w:rsidP="00844C3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14" w:type="dxa"/>
          </w:tcPr>
          <w:p w:rsidR="0048346A" w:rsidRPr="00E21A13" w:rsidRDefault="0048346A" w:rsidP="00844C3E">
            <w:pPr>
              <w:spacing w:before="60" w:after="60"/>
              <w:rPr>
                <w:rStyle w:val="Platzhaltertext"/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43" w:type="dxa"/>
          </w:tcPr>
          <w:p w:rsidR="0048346A" w:rsidRPr="00E21A13" w:rsidRDefault="0048346A" w:rsidP="00844C3E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65" w:type="dxa"/>
          </w:tcPr>
          <w:p w:rsidR="0048346A" w:rsidRPr="00E21A13" w:rsidRDefault="0048346A" w:rsidP="00844C3E">
            <w:pPr>
              <w:spacing w:before="60" w:after="60"/>
              <w:rPr>
                <w:rStyle w:val="Platzhaltertext"/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1E2F99" w:rsidRPr="009539BC" w:rsidTr="00B62266">
        <w:tc>
          <w:tcPr>
            <w:tcW w:w="3682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14" w:type="dxa"/>
          </w:tcPr>
          <w:p w:rsidR="001E2F99" w:rsidRPr="00E21A13" w:rsidRDefault="0048346A" w:rsidP="00E21A13">
            <w:pPr>
              <w:spacing w:before="60" w:after="60"/>
              <w:rPr>
                <w:rStyle w:val="Platzhaltertext"/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543" w:type="dxa"/>
          </w:tcPr>
          <w:p w:rsidR="001E2F99" w:rsidRPr="00E21A13" w:rsidRDefault="0048346A" w:rsidP="00E21A1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65" w:type="dxa"/>
          </w:tcPr>
          <w:p w:rsidR="001E2F99" w:rsidRPr="00E21A13" w:rsidRDefault="0048346A" w:rsidP="00E21A13">
            <w:pPr>
              <w:spacing w:before="60" w:after="60"/>
              <w:rPr>
                <w:rStyle w:val="Platzhaltertext"/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1E2F99" w:rsidRPr="00A50695" w:rsidRDefault="001E2F99" w:rsidP="00A50695">
      <w:pPr>
        <w:spacing w:before="120" w:after="120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7619"/>
      </w:tblGrid>
      <w:tr w:rsidR="0048346A" w:rsidRPr="0048346A" w:rsidTr="0048346A">
        <w:tc>
          <w:tcPr>
            <w:tcW w:w="9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48346A" w:rsidRPr="0048346A" w:rsidRDefault="0048346A" w:rsidP="00844C3E">
            <w:pPr>
              <w:spacing w:before="120"/>
              <w:rPr>
                <w:sz w:val="20"/>
                <w:szCs w:val="20"/>
              </w:rPr>
            </w:pPr>
            <w:r w:rsidRPr="0048346A">
              <w:rPr>
                <w:b/>
                <w:bCs/>
                <w:sz w:val="20"/>
                <w:szCs w:val="20"/>
              </w:rPr>
              <w:t>Veranstalterhaftpflichtversicherung</w:t>
            </w:r>
          </w:p>
        </w:tc>
      </w:tr>
      <w:tr w:rsidR="0048346A" w:rsidRPr="0048346A" w:rsidTr="0048346A">
        <w:tc>
          <w:tcPr>
            <w:tcW w:w="9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46A" w:rsidRPr="0048346A" w:rsidRDefault="0048346A" w:rsidP="00844C3E">
            <w:pPr>
              <w:spacing w:before="120"/>
              <w:rPr>
                <w:b/>
                <w:bCs/>
                <w:sz w:val="20"/>
                <w:szCs w:val="20"/>
              </w:rPr>
            </w:pPr>
            <w:r w:rsidRPr="0048346A">
              <w:rPr>
                <w:sz w:val="20"/>
                <w:szCs w:val="20"/>
              </w:rPr>
              <w:t>Es besteht eine Veranstalterhaftpflichtversicherung bei (Gesellschaft):</w:t>
            </w:r>
          </w:p>
        </w:tc>
      </w:tr>
      <w:tr w:rsidR="0048346A" w:rsidRPr="00A50695" w:rsidTr="0048346A">
        <w:tc>
          <w:tcPr>
            <w:tcW w:w="96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8346A" w:rsidRPr="00A50695" w:rsidRDefault="0048346A" w:rsidP="00844C3E">
            <w:pPr>
              <w:spacing w:before="120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48346A" w:rsidRPr="00A50695" w:rsidTr="0048346A"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8346A" w:rsidRPr="0048346A" w:rsidRDefault="0048346A" w:rsidP="00844C3E">
            <w:pPr>
              <w:spacing w:before="120"/>
              <w:rPr>
                <w:sz w:val="20"/>
                <w:szCs w:val="20"/>
              </w:rPr>
            </w:pPr>
            <w:r w:rsidRPr="0048346A">
              <w:rPr>
                <w:sz w:val="20"/>
                <w:szCs w:val="20"/>
              </w:rPr>
              <w:t>in Höhe von (EUR):</w:t>
            </w:r>
          </w:p>
        </w:tc>
        <w:tc>
          <w:tcPr>
            <w:tcW w:w="76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8346A" w:rsidRDefault="0048346A" w:rsidP="0048346A">
            <w:pPr>
              <w:spacing w:before="120"/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48346A" w:rsidRPr="0048346A" w:rsidTr="0048346A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46A" w:rsidRPr="0048346A" w:rsidRDefault="0048346A" w:rsidP="0048346A">
            <w:pPr>
              <w:rPr>
                <w:sz w:val="2"/>
                <w:szCs w:val="2"/>
              </w:rPr>
            </w:pPr>
          </w:p>
        </w:tc>
        <w:tc>
          <w:tcPr>
            <w:tcW w:w="76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8346A" w:rsidRPr="0048346A" w:rsidRDefault="0048346A" w:rsidP="0048346A">
            <w:pPr>
              <w:rPr>
                <w:sz w:val="2"/>
                <w:szCs w:val="2"/>
              </w:rPr>
            </w:pPr>
          </w:p>
        </w:tc>
      </w:tr>
      <w:tr w:rsidR="0048346A" w:rsidRPr="0048346A" w:rsidTr="005A3F53">
        <w:tc>
          <w:tcPr>
            <w:tcW w:w="9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346A" w:rsidRPr="0048346A" w:rsidRDefault="0048346A" w:rsidP="0048346A">
            <w:pPr>
              <w:rPr>
                <w:sz w:val="20"/>
                <w:szCs w:val="20"/>
              </w:rPr>
            </w:pPr>
            <w:r w:rsidRPr="0048346A">
              <w:rPr>
                <w:sz w:val="20"/>
                <w:szCs w:val="20"/>
              </w:rPr>
              <w:t>(Eine Kopie der Versicherungspolice ist dieser Anmeldung beigefügt.)</w:t>
            </w:r>
          </w:p>
        </w:tc>
      </w:tr>
    </w:tbl>
    <w:p w:rsidR="001E2F99" w:rsidRPr="00A50695" w:rsidRDefault="001E2F99" w:rsidP="00A50695">
      <w:pPr>
        <w:spacing w:before="120" w:after="120"/>
      </w:pPr>
    </w:p>
    <w:p w:rsidR="001E2F99" w:rsidRPr="0048346A" w:rsidRDefault="001E2F99" w:rsidP="00A50695">
      <w:pPr>
        <w:spacing w:before="120" w:after="120"/>
        <w:rPr>
          <w:sz w:val="20"/>
          <w:szCs w:val="20"/>
        </w:rPr>
      </w:pPr>
      <w:r w:rsidRPr="0048346A">
        <w:rPr>
          <w:b/>
          <w:bCs/>
          <w:sz w:val="20"/>
          <w:szCs w:val="20"/>
          <w:u w:val="single"/>
        </w:rPr>
        <w:t>Erklärung:</w:t>
      </w:r>
      <w:r w:rsidRPr="0048346A">
        <w:rPr>
          <w:b/>
          <w:bCs/>
          <w:sz w:val="20"/>
          <w:szCs w:val="20"/>
        </w:rPr>
        <w:t xml:space="preserve"> </w:t>
      </w:r>
      <w:r w:rsidR="00DE5E49" w:rsidRPr="0048346A">
        <w:rPr>
          <w:sz w:val="20"/>
          <w:szCs w:val="20"/>
        </w:rPr>
        <w:t>Hiermit stelle ich die Stadt Schloß Holte-Stukenbrock</w:t>
      </w:r>
      <w:r w:rsidRPr="0048346A">
        <w:rPr>
          <w:sz w:val="20"/>
          <w:szCs w:val="20"/>
        </w:rPr>
        <w:t xml:space="preserve"> von Ersatzansprüchen frei, die in Bezug auf die Straßennutzung während des Straßenfest</w:t>
      </w:r>
      <w:r w:rsidR="00DE5E49" w:rsidRPr="0048346A">
        <w:rPr>
          <w:sz w:val="20"/>
          <w:szCs w:val="20"/>
        </w:rPr>
        <w:t xml:space="preserve">s an die Stadt </w:t>
      </w:r>
      <w:r w:rsidRPr="0048346A">
        <w:rPr>
          <w:sz w:val="20"/>
          <w:szCs w:val="20"/>
        </w:rPr>
        <w:t xml:space="preserve">herangetragen werden. </w:t>
      </w:r>
    </w:p>
    <w:p w:rsidR="001E2F99" w:rsidRPr="0048346A" w:rsidRDefault="001E2F99" w:rsidP="00A50695">
      <w:pPr>
        <w:spacing w:before="120" w:after="120"/>
        <w:rPr>
          <w:sz w:val="20"/>
          <w:szCs w:val="20"/>
        </w:rPr>
      </w:pPr>
    </w:p>
    <w:p w:rsidR="001E2F99" w:rsidRPr="0048346A" w:rsidRDefault="001E2F99" w:rsidP="00A50695">
      <w:pPr>
        <w:spacing w:before="120" w:after="120"/>
        <w:rPr>
          <w:sz w:val="20"/>
          <w:szCs w:val="20"/>
        </w:rPr>
      </w:pPr>
      <w:r w:rsidRPr="0048346A">
        <w:rPr>
          <w:sz w:val="20"/>
          <w:szCs w:val="20"/>
        </w:rPr>
        <w:t xml:space="preserve">Ich versichere hiermit, dass die Angaben in dieser Anmeldung der Wahrheit entsprechen. </w:t>
      </w:r>
    </w:p>
    <w:p w:rsidR="001E2F99" w:rsidRPr="00A50695" w:rsidRDefault="001E2F99" w:rsidP="00A50695">
      <w:pPr>
        <w:spacing w:before="120" w:after="12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494"/>
      </w:tblGrid>
      <w:tr w:rsidR="0048346A" w:rsidRPr="0048346A" w:rsidTr="0048346A">
        <w:tc>
          <w:tcPr>
            <w:tcW w:w="9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346A" w:rsidRPr="0048346A" w:rsidRDefault="0048346A" w:rsidP="0048346A">
            <w:pPr>
              <w:tabs>
                <w:tab w:val="left" w:pos="1701"/>
              </w:tabs>
              <w:spacing w:before="120"/>
              <w:jc w:val="both"/>
            </w:pPr>
            <w:r w:rsidRPr="0048346A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8346A">
              <w:instrText xml:space="preserve"> FORMTEXT </w:instrText>
            </w:r>
            <w:r w:rsidRPr="0048346A">
              <w:fldChar w:fldCharType="separate"/>
            </w:r>
            <w:r w:rsidRPr="0048346A">
              <w:rPr>
                <w:noProof/>
              </w:rPr>
              <w:t> </w:t>
            </w:r>
            <w:r w:rsidRPr="0048346A">
              <w:rPr>
                <w:noProof/>
              </w:rPr>
              <w:t> </w:t>
            </w:r>
            <w:r w:rsidRPr="0048346A">
              <w:rPr>
                <w:noProof/>
              </w:rPr>
              <w:t> </w:t>
            </w:r>
            <w:r w:rsidRPr="0048346A">
              <w:rPr>
                <w:noProof/>
              </w:rPr>
              <w:t> </w:t>
            </w:r>
            <w:r w:rsidRPr="0048346A">
              <w:rPr>
                <w:noProof/>
              </w:rPr>
              <w:t> </w:t>
            </w:r>
            <w:r w:rsidRPr="0048346A">
              <w:fldChar w:fldCharType="end"/>
            </w:r>
          </w:p>
        </w:tc>
      </w:tr>
      <w:tr w:rsidR="0048346A" w:rsidRPr="0048346A" w:rsidTr="0048346A">
        <w:tc>
          <w:tcPr>
            <w:tcW w:w="9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346A" w:rsidRPr="0048346A" w:rsidRDefault="0048346A" w:rsidP="0048346A">
            <w:pPr>
              <w:tabs>
                <w:tab w:val="left" w:pos="3544"/>
              </w:tabs>
            </w:pPr>
            <w:r w:rsidRPr="0048346A">
              <w:rPr>
                <w:i/>
                <w:iCs/>
              </w:rPr>
              <w:t>Ort, Datum</w:t>
            </w:r>
            <w:r w:rsidRPr="0048346A">
              <w:rPr>
                <w:i/>
                <w:iCs/>
              </w:rPr>
              <w:tab/>
              <w:t xml:space="preserve">Unterschrift </w:t>
            </w:r>
          </w:p>
        </w:tc>
      </w:tr>
    </w:tbl>
    <w:p w:rsidR="001E2F99" w:rsidRDefault="001E2F99" w:rsidP="00A50695">
      <w:pPr>
        <w:spacing w:before="120" w:after="120"/>
      </w:pPr>
    </w:p>
    <w:p w:rsidR="0048346A" w:rsidRDefault="0048346A">
      <w:pPr>
        <w:rPr>
          <w:u w:val="single"/>
        </w:rPr>
      </w:pPr>
      <w:r>
        <w:rPr>
          <w:u w:val="single"/>
        </w:rPr>
        <w:br w:type="page"/>
      </w:r>
    </w:p>
    <w:p w:rsidR="001E2F99" w:rsidRPr="00A50695" w:rsidRDefault="001E2F99" w:rsidP="00A50695">
      <w:pPr>
        <w:spacing w:before="120" w:after="120"/>
        <w:rPr>
          <w:u w:val="single"/>
        </w:rPr>
      </w:pPr>
      <w:r w:rsidRPr="00A50695">
        <w:rPr>
          <w:u w:val="single"/>
        </w:rPr>
        <w:lastRenderedPageBreak/>
        <w:t xml:space="preserve">Durchschriftlich an </w:t>
      </w:r>
    </w:p>
    <w:p w:rsidR="001E2F99" w:rsidRPr="00A50695" w:rsidRDefault="0048346A" w:rsidP="00A50695">
      <w:pPr>
        <w:tabs>
          <w:tab w:val="left" w:pos="4536"/>
        </w:tabs>
        <w:spacing w:before="120" w:after="120"/>
        <w:ind w:left="425" w:hanging="425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67BF4">
        <w:fldChar w:fldCharType="separate"/>
      </w:r>
      <w:r>
        <w:fldChar w:fldCharType="end"/>
      </w:r>
      <w:r w:rsidR="001E2F99" w:rsidRPr="00A50695">
        <w:tab/>
        <w:t xml:space="preserve">Gewerbeamt/Gaststättenbehörde </w:t>
      </w:r>
    </w:p>
    <w:p w:rsidR="001E2F99" w:rsidRPr="00A50695" w:rsidRDefault="0048346A" w:rsidP="00A50695">
      <w:pPr>
        <w:tabs>
          <w:tab w:val="left" w:pos="4536"/>
        </w:tabs>
        <w:spacing w:before="120" w:after="120"/>
        <w:ind w:left="425" w:hanging="425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67BF4">
        <w:fldChar w:fldCharType="separate"/>
      </w:r>
      <w:r>
        <w:fldChar w:fldCharType="end"/>
      </w:r>
      <w:r w:rsidR="001E2F99">
        <w:tab/>
        <w:t>Bauamt/</w:t>
      </w:r>
      <w:r w:rsidR="001E2F99" w:rsidRPr="00A50695">
        <w:t xml:space="preserve">Bauaufsichtsamt </w:t>
      </w:r>
    </w:p>
    <w:p w:rsidR="001E2F99" w:rsidRPr="00A50695" w:rsidRDefault="0048346A" w:rsidP="00A50695">
      <w:pPr>
        <w:tabs>
          <w:tab w:val="left" w:pos="4536"/>
        </w:tabs>
        <w:spacing w:before="120" w:after="120"/>
        <w:ind w:left="425" w:hanging="425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67BF4">
        <w:fldChar w:fldCharType="separate"/>
      </w:r>
      <w:r>
        <w:fldChar w:fldCharType="end"/>
      </w:r>
      <w:r w:rsidR="001E2F99" w:rsidRPr="00A50695">
        <w:tab/>
        <w:t xml:space="preserve">Straßenverkehrsbehörde </w:t>
      </w:r>
    </w:p>
    <w:p w:rsidR="001E2F99" w:rsidRPr="00A50695" w:rsidRDefault="0048346A" w:rsidP="00A50695">
      <w:pPr>
        <w:tabs>
          <w:tab w:val="left" w:pos="4536"/>
        </w:tabs>
        <w:spacing w:before="120" w:after="120"/>
        <w:ind w:left="425" w:hanging="425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67BF4">
        <w:fldChar w:fldCharType="separate"/>
      </w:r>
      <w:r>
        <w:fldChar w:fldCharType="end"/>
      </w:r>
      <w:r w:rsidR="001E2F99" w:rsidRPr="00A50695">
        <w:tab/>
        <w:t xml:space="preserve">Staatliches Umweltamt/Staatliche Umweltbehörde </w:t>
      </w:r>
    </w:p>
    <w:p w:rsidR="001E2F99" w:rsidRPr="00A50695" w:rsidRDefault="0048346A" w:rsidP="00A50695">
      <w:pPr>
        <w:tabs>
          <w:tab w:val="left" w:pos="4536"/>
        </w:tabs>
        <w:spacing w:before="120" w:after="120"/>
        <w:ind w:left="425" w:hanging="425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67BF4">
        <w:fldChar w:fldCharType="separate"/>
      </w:r>
      <w:r>
        <w:fldChar w:fldCharType="end"/>
      </w:r>
      <w:r w:rsidR="001E2F99" w:rsidRPr="00A50695">
        <w:tab/>
        <w:t xml:space="preserve">Feuerwehr/Brandschutzamt </w:t>
      </w:r>
    </w:p>
    <w:p w:rsidR="001E2F99" w:rsidRPr="00A50695" w:rsidRDefault="001E2F99" w:rsidP="00A50695">
      <w:pPr>
        <w:spacing w:before="120" w:after="120"/>
      </w:pPr>
    </w:p>
    <w:p w:rsidR="001E2F99" w:rsidRPr="00A50695" w:rsidRDefault="0048346A" w:rsidP="00A50695">
      <w:pPr>
        <w:tabs>
          <w:tab w:val="left" w:pos="4536"/>
        </w:tabs>
        <w:spacing w:before="120" w:after="120"/>
        <w:ind w:left="425" w:hanging="425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67BF4">
        <w:fldChar w:fldCharType="separate"/>
      </w:r>
      <w:r>
        <w:fldChar w:fldCharType="end"/>
      </w:r>
      <w:r w:rsidR="001E2F99" w:rsidRPr="00A50695">
        <w:tab/>
      </w:r>
      <w:proofErr w:type="spellStart"/>
      <w:r w:rsidR="001E2F99" w:rsidRPr="00A50695">
        <w:t>m.d.B.</w:t>
      </w:r>
      <w:proofErr w:type="spellEnd"/>
      <w:r w:rsidR="001E2F99" w:rsidRPr="00A50695">
        <w:t xml:space="preserve"> um Stellungnahme </w:t>
      </w:r>
      <w:r w:rsidR="001E2F99" w:rsidRPr="00A50695">
        <w:tab/>
        <w:t xml:space="preserve">______________________________________ </w:t>
      </w:r>
    </w:p>
    <w:p w:rsidR="001E2F99" w:rsidRPr="00A50695" w:rsidRDefault="0048346A" w:rsidP="00A50695">
      <w:pPr>
        <w:tabs>
          <w:tab w:val="left" w:pos="4536"/>
        </w:tabs>
        <w:spacing w:before="120" w:after="120"/>
        <w:ind w:left="426" w:hanging="426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767BF4">
        <w:fldChar w:fldCharType="separate"/>
      </w:r>
      <w:r>
        <w:fldChar w:fldCharType="end"/>
      </w:r>
      <w:r w:rsidR="001E2F99" w:rsidRPr="00A50695">
        <w:tab/>
        <w:t>Vorschlag von Maßnahmen bis</w:t>
      </w:r>
      <w:r w:rsidR="001E2F99" w:rsidRPr="00A50695">
        <w:tab/>
        <w:t xml:space="preserve">______________________________________ </w:t>
      </w:r>
    </w:p>
    <w:p w:rsidR="001E2F99" w:rsidRPr="00A50695" w:rsidRDefault="001E2F99" w:rsidP="00A50695">
      <w:pPr>
        <w:spacing w:before="120" w:after="120"/>
      </w:pPr>
    </w:p>
    <w:p w:rsidR="001E2F99" w:rsidRPr="00A50695" w:rsidRDefault="001E2F99" w:rsidP="00A50695">
      <w:pPr>
        <w:spacing w:before="120" w:after="120"/>
      </w:pPr>
      <w:r w:rsidRPr="00A50695">
        <w:t>Stellungnahme/Vorgeschlagene Maßnahmen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6"/>
      </w:tblGrid>
      <w:tr w:rsidR="001E2F99" w:rsidRPr="00A50695">
        <w:trPr>
          <w:trHeight w:val="567"/>
        </w:trPr>
        <w:tc>
          <w:tcPr>
            <w:tcW w:w="10682" w:type="dxa"/>
          </w:tcPr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  <w:p w:rsidR="001E2F99" w:rsidRPr="00E21A13" w:rsidRDefault="001E2F99" w:rsidP="00E21A13">
            <w:pPr>
              <w:spacing w:before="120" w:after="120"/>
            </w:pPr>
          </w:p>
        </w:tc>
      </w:tr>
    </w:tbl>
    <w:p w:rsidR="001E2F99" w:rsidRPr="00A50695" w:rsidRDefault="001E2F99" w:rsidP="00A50695">
      <w:pPr>
        <w:spacing w:before="120" w:after="120"/>
      </w:pPr>
    </w:p>
    <w:p w:rsidR="001E2F99" w:rsidRPr="00A50695" w:rsidRDefault="001E2F99" w:rsidP="00A50695">
      <w:pPr>
        <w:spacing w:before="120" w:after="12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494"/>
      </w:tblGrid>
      <w:tr w:rsidR="0048346A" w:rsidRPr="0048346A" w:rsidTr="00844C3E">
        <w:tc>
          <w:tcPr>
            <w:tcW w:w="9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346A" w:rsidRPr="0048346A" w:rsidRDefault="0048346A" w:rsidP="00844C3E">
            <w:pPr>
              <w:tabs>
                <w:tab w:val="left" w:pos="1701"/>
              </w:tabs>
              <w:spacing w:before="120"/>
              <w:jc w:val="both"/>
            </w:pPr>
            <w:r w:rsidRPr="0048346A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8346A">
              <w:instrText xml:space="preserve"> FORMTEXT </w:instrText>
            </w:r>
            <w:r w:rsidRPr="0048346A">
              <w:fldChar w:fldCharType="separate"/>
            </w:r>
            <w:r w:rsidRPr="0048346A">
              <w:rPr>
                <w:noProof/>
              </w:rPr>
              <w:t> </w:t>
            </w:r>
            <w:r w:rsidRPr="0048346A">
              <w:rPr>
                <w:noProof/>
              </w:rPr>
              <w:t> </w:t>
            </w:r>
            <w:r w:rsidRPr="0048346A">
              <w:rPr>
                <w:noProof/>
              </w:rPr>
              <w:t> </w:t>
            </w:r>
            <w:r w:rsidRPr="0048346A">
              <w:rPr>
                <w:noProof/>
              </w:rPr>
              <w:t> </w:t>
            </w:r>
            <w:r w:rsidRPr="0048346A">
              <w:rPr>
                <w:noProof/>
              </w:rPr>
              <w:t> </w:t>
            </w:r>
            <w:r w:rsidRPr="0048346A">
              <w:fldChar w:fldCharType="end"/>
            </w:r>
          </w:p>
        </w:tc>
      </w:tr>
      <w:tr w:rsidR="0048346A" w:rsidRPr="0048346A" w:rsidTr="00844C3E">
        <w:tc>
          <w:tcPr>
            <w:tcW w:w="9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346A" w:rsidRPr="0048346A" w:rsidRDefault="0048346A" w:rsidP="00844C3E">
            <w:pPr>
              <w:tabs>
                <w:tab w:val="left" w:pos="3544"/>
              </w:tabs>
            </w:pPr>
            <w:r w:rsidRPr="0048346A">
              <w:rPr>
                <w:i/>
                <w:iCs/>
              </w:rPr>
              <w:t>Ort, Datum</w:t>
            </w:r>
            <w:r w:rsidRPr="0048346A">
              <w:rPr>
                <w:i/>
                <w:iCs/>
              </w:rPr>
              <w:tab/>
              <w:t xml:space="preserve">Unterschrift </w:t>
            </w:r>
          </w:p>
        </w:tc>
      </w:tr>
    </w:tbl>
    <w:p w:rsidR="001E2F99" w:rsidRPr="00A50695" w:rsidRDefault="001E2F99" w:rsidP="009539BC">
      <w:pPr>
        <w:tabs>
          <w:tab w:val="left" w:pos="5529"/>
        </w:tabs>
        <w:spacing w:before="120" w:after="120"/>
      </w:pPr>
    </w:p>
    <w:sectPr w:rsidR="001E2F99" w:rsidRPr="00A50695" w:rsidSect="00A50695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D4F" w:rsidRDefault="00EB5D4F" w:rsidP="00A50695">
      <w:r>
        <w:separator/>
      </w:r>
    </w:p>
  </w:endnote>
  <w:endnote w:type="continuationSeparator" w:id="0">
    <w:p w:rsidR="00EB5D4F" w:rsidRDefault="00EB5D4F" w:rsidP="00A50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D4F" w:rsidRDefault="00EB5D4F" w:rsidP="00A50695">
      <w:r>
        <w:separator/>
      </w:r>
    </w:p>
  </w:footnote>
  <w:footnote w:type="continuationSeparator" w:id="0">
    <w:p w:rsidR="00EB5D4F" w:rsidRDefault="00EB5D4F" w:rsidP="00A50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A5A0F"/>
    <w:multiLevelType w:val="hybridMultilevel"/>
    <w:tmpl w:val="874E3F4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449C4"/>
    <w:multiLevelType w:val="hybridMultilevel"/>
    <w:tmpl w:val="35EE48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ocumentProtection w:formatting="1" w:enforcement="1" w:cryptProviderType="rsaFull" w:cryptAlgorithmClass="hash" w:cryptAlgorithmType="typeAny" w:cryptAlgorithmSid="4" w:cryptSpinCount="100000" w:hash="1DOOmxDp9QeuidJv8SJsLxFCiHY=" w:salt="fYYWIt3HiU6tkWnhFEUm+A==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3DF"/>
    <w:rsid w:val="00034970"/>
    <w:rsid w:val="0009279E"/>
    <w:rsid w:val="00092A0F"/>
    <w:rsid w:val="000A5B6D"/>
    <w:rsid w:val="000C33FE"/>
    <w:rsid w:val="001E2F99"/>
    <w:rsid w:val="00245F83"/>
    <w:rsid w:val="002F03C0"/>
    <w:rsid w:val="003475F8"/>
    <w:rsid w:val="003972EE"/>
    <w:rsid w:val="004308E1"/>
    <w:rsid w:val="0048346A"/>
    <w:rsid w:val="005A6237"/>
    <w:rsid w:val="005E7F7D"/>
    <w:rsid w:val="006F338F"/>
    <w:rsid w:val="007176CC"/>
    <w:rsid w:val="00767BF4"/>
    <w:rsid w:val="00782C07"/>
    <w:rsid w:val="00850F5E"/>
    <w:rsid w:val="00854D23"/>
    <w:rsid w:val="008748CC"/>
    <w:rsid w:val="00887732"/>
    <w:rsid w:val="008D2F3C"/>
    <w:rsid w:val="00901E2E"/>
    <w:rsid w:val="009413A7"/>
    <w:rsid w:val="009539BC"/>
    <w:rsid w:val="009802EA"/>
    <w:rsid w:val="00A50695"/>
    <w:rsid w:val="00B62266"/>
    <w:rsid w:val="00B753DF"/>
    <w:rsid w:val="00B828A0"/>
    <w:rsid w:val="00C303DD"/>
    <w:rsid w:val="00C446C9"/>
    <w:rsid w:val="00CC222D"/>
    <w:rsid w:val="00D02468"/>
    <w:rsid w:val="00DD745A"/>
    <w:rsid w:val="00DE5E49"/>
    <w:rsid w:val="00E21A13"/>
    <w:rsid w:val="00E81611"/>
    <w:rsid w:val="00EA406D"/>
    <w:rsid w:val="00EB5D4F"/>
    <w:rsid w:val="00ED25E1"/>
    <w:rsid w:val="00F3231F"/>
    <w:rsid w:val="00F83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39BC"/>
    <w:rPr>
      <w:rFonts w:ascii="Arial" w:hAnsi="Arial" w:cs="Arial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B753D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rsid w:val="005A623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5A6237"/>
    <w:rPr>
      <w:rFonts w:ascii="Tahoma" w:hAnsi="Tahoma" w:cs="Tahoma"/>
      <w:sz w:val="16"/>
      <w:szCs w:val="16"/>
      <w:lang w:eastAsia="en-US"/>
    </w:rPr>
  </w:style>
  <w:style w:type="paragraph" w:styleId="Listenabsatz">
    <w:name w:val="List Paragraph"/>
    <w:basedOn w:val="Standard"/>
    <w:uiPriority w:val="99"/>
    <w:qFormat/>
    <w:rsid w:val="005A6237"/>
    <w:pPr>
      <w:ind w:left="720"/>
    </w:pPr>
  </w:style>
  <w:style w:type="character" w:styleId="Platzhaltertext">
    <w:name w:val="Placeholder Text"/>
    <w:basedOn w:val="Absatz-Standardschriftart"/>
    <w:uiPriority w:val="99"/>
    <w:semiHidden/>
    <w:rsid w:val="005A6237"/>
    <w:rPr>
      <w:rFonts w:cs="Times New Roman"/>
      <w:color w:val="808080"/>
    </w:rPr>
  </w:style>
  <w:style w:type="paragraph" w:styleId="Kopfzeile">
    <w:name w:val="header"/>
    <w:basedOn w:val="Standard"/>
    <w:link w:val="KopfzeileZchn"/>
    <w:uiPriority w:val="99"/>
    <w:rsid w:val="00A5069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A50695"/>
    <w:rPr>
      <w:rFonts w:ascii="Arial" w:hAnsi="Arial" w:cs="Arial"/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rsid w:val="00A5069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A50695"/>
    <w:rPr>
      <w:rFonts w:ascii="Arial" w:hAnsi="Arial" w:cs="Arial"/>
      <w:sz w:val="22"/>
      <w:szCs w:val="22"/>
      <w:lang w:eastAsia="en-US"/>
    </w:rPr>
  </w:style>
  <w:style w:type="character" w:styleId="Seitenzahl">
    <w:name w:val="page number"/>
    <w:basedOn w:val="Absatz-Standardschriftart"/>
    <w:uiPriority w:val="99"/>
    <w:semiHidden/>
    <w:rsid w:val="00A5069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39BC"/>
    <w:rPr>
      <w:rFonts w:ascii="Arial" w:hAnsi="Arial" w:cs="Arial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B753D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rsid w:val="005A623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5A6237"/>
    <w:rPr>
      <w:rFonts w:ascii="Tahoma" w:hAnsi="Tahoma" w:cs="Tahoma"/>
      <w:sz w:val="16"/>
      <w:szCs w:val="16"/>
      <w:lang w:eastAsia="en-US"/>
    </w:rPr>
  </w:style>
  <w:style w:type="paragraph" w:styleId="Listenabsatz">
    <w:name w:val="List Paragraph"/>
    <w:basedOn w:val="Standard"/>
    <w:uiPriority w:val="99"/>
    <w:qFormat/>
    <w:rsid w:val="005A6237"/>
    <w:pPr>
      <w:ind w:left="720"/>
    </w:pPr>
  </w:style>
  <w:style w:type="character" w:styleId="Platzhaltertext">
    <w:name w:val="Placeholder Text"/>
    <w:basedOn w:val="Absatz-Standardschriftart"/>
    <w:uiPriority w:val="99"/>
    <w:semiHidden/>
    <w:rsid w:val="005A6237"/>
    <w:rPr>
      <w:rFonts w:cs="Times New Roman"/>
      <w:color w:val="808080"/>
    </w:rPr>
  </w:style>
  <w:style w:type="paragraph" w:styleId="Kopfzeile">
    <w:name w:val="header"/>
    <w:basedOn w:val="Standard"/>
    <w:link w:val="KopfzeileZchn"/>
    <w:uiPriority w:val="99"/>
    <w:rsid w:val="00A5069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A50695"/>
    <w:rPr>
      <w:rFonts w:ascii="Arial" w:hAnsi="Arial" w:cs="Arial"/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rsid w:val="00A5069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A50695"/>
    <w:rPr>
      <w:rFonts w:ascii="Arial" w:hAnsi="Arial" w:cs="Arial"/>
      <w:sz w:val="22"/>
      <w:szCs w:val="22"/>
      <w:lang w:eastAsia="en-US"/>
    </w:rPr>
  </w:style>
  <w:style w:type="character" w:styleId="Seitenzahl">
    <w:name w:val="page number"/>
    <w:basedOn w:val="Absatz-Standardschriftart"/>
    <w:uiPriority w:val="99"/>
    <w:semiHidden/>
    <w:rsid w:val="00A5069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35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4A30B-E32C-434A-A306-C828C32E2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 eines Straßenfestes</Template>
  <TotalTime>0</TotalTime>
  <Pages>3</Pages>
  <Words>298</Words>
  <Characters>3478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Brückner, Valentina</cp:lastModifiedBy>
  <cp:revision>3</cp:revision>
  <cp:lastPrinted>2016-10-04T08:46:00Z</cp:lastPrinted>
  <dcterms:created xsi:type="dcterms:W3CDTF">2017-08-31T11:47:00Z</dcterms:created>
  <dcterms:modified xsi:type="dcterms:W3CDTF">2017-09-05T07:57:00Z</dcterms:modified>
</cp:coreProperties>
</file>